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709B5" w:rsidRDefault="006709B5" w:rsidP="00D801DD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535353"/>
          <w:sz w:val="36"/>
          <w:szCs w:val="36"/>
          <w:u w:val="single"/>
        </w:rPr>
      </w:pPr>
      <w:r w:rsidRPr="006709B5">
        <w:rPr>
          <w:rFonts w:ascii="Arial-BoldMT" w:hAnsi="Arial-BoldMT" w:cs="Arial-BoldMT"/>
          <w:b/>
          <w:bCs/>
          <w:color w:val="535353"/>
          <w:sz w:val="36"/>
          <w:szCs w:val="36"/>
          <w:u w:val="single"/>
        </w:rPr>
        <w:t>How to Analyze a Photograph</w:t>
      </w:r>
    </w:p>
    <w:p w:rsidR="00D801DD" w:rsidRDefault="00D801DD" w:rsidP="00D801DD">
      <w:pPr>
        <w:autoSpaceDE w:val="0"/>
        <w:autoSpaceDN w:val="0"/>
        <w:adjustRightInd w:val="0"/>
        <w:spacing w:after="0" w:line="240" w:lineRule="auto"/>
        <w:jc w:val="right"/>
        <w:rPr>
          <w:rFonts w:ascii="BigCaslon-Medium" w:hAnsi="BigCaslon-Medium" w:cs="BigCaslon-Medium"/>
          <w:color w:val="535353"/>
          <w:sz w:val="24"/>
          <w:szCs w:val="24"/>
        </w:rPr>
      </w:pPr>
      <w:r>
        <w:rPr>
          <w:rFonts w:ascii="BigCaslon-Medium" w:hAnsi="BigCaslon-Medium" w:cs="BigCaslon-Medium"/>
          <w:color w:val="535353"/>
          <w:sz w:val="24"/>
          <w:szCs w:val="24"/>
        </w:rPr>
        <w:t>Jade Evertsen</w:t>
      </w:r>
    </w:p>
    <w:p w:rsidR="00EE7BB4" w:rsidRDefault="00D801DD" w:rsidP="00D801DD">
      <w:pPr>
        <w:autoSpaceDE w:val="0"/>
        <w:autoSpaceDN w:val="0"/>
        <w:adjustRightInd w:val="0"/>
        <w:spacing w:after="0" w:line="240" w:lineRule="auto"/>
        <w:jc w:val="right"/>
        <w:rPr>
          <w:rFonts w:ascii="BigCaslon-Medium" w:hAnsi="BigCaslon-Medium" w:cs="BigCaslon-Medium"/>
          <w:color w:val="535353"/>
          <w:sz w:val="24"/>
          <w:szCs w:val="24"/>
        </w:rPr>
      </w:pPr>
      <w:r>
        <w:rPr>
          <w:rFonts w:ascii="BigCaslon-Medium" w:hAnsi="BigCaslon-Medium" w:cs="BigCaslon-Medium"/>
          <w:color w:val="535353"/>
          <w:sz w:val="24"/>
          <w:szCs w:val="24"/>
        </w:rPr>
        <w:t>April 27, 2015</w:t>
      </w:r>
    </w:p>
    <w:p w:rsidR="00EE7BB4" w:rsidRDefault="00EE7BB4" w:rsidP="006709B5">
      <w:pPr>
        <w:autoSpaceDE w:val="0"/>
        <w:autoSpaceDN w:val="0"/>
        <w:adjustRightInd w:val="0"/>
        <w:spacing w:after="0" w:line="240" w:lineRule="auto"/>
        <w:rPr>
          <w:rFonts w:ascii="BigCaslon-Medium" w:hAnsi="BigCaslon-Medium" w:cs="BigCaslon-Medium"/>
          <w:color w:val="535353"/>
          <w:sz w:val="24"/>
          <w:szCs w:val="24"/>
        </w:rPr>
      </w:pPr>
      <w:r>
        <w:rPr>
          <w:noProof/>
          <w:lang w:eastAsia="en-CA"/>
        </w:rPr>
        <w:drawing>
          <wp:inline distT="0" distB="0" distL="0" distR="0">
            <wp:extent cx="3554665" cy="2543175"/>
            <wp:effectExtent l="0" t="0" r="8255" b="0"/>
            <wp:docPr id="1" name="Picture 1" descr="http://s.ngm.com/afghan-girl/images/afghan-girl-6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s.ngm.com/afghan-girl/images/afghan-girl-615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65004" cy="25505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709B5" w:rsidRPr="006709B5" w:rsidRDefault="006709B5" w:rsidP="006709B5">
      <w:pPr>
        <w:autoSpaceDE w:val="0"/>
        <w:autoSpaceDN w:val="0"/>
        <w:adjustRightInd w:val="0"/>
        <w:spacing w:after="0" w:line="240" w:lineRule="auto"/>
        <w:rPr>
          <w:rFonts w:ascii="BigCaslon-Medium" w:hAnsi="BigCaslon-Medium" w:cs="BigCaslon-Medium"/>
          <w:color w:val="535353"/>
          <w:sz w:val="24"/>
          <w:szCs w:val="24"/>
          <w:u w:val="single"/>
        </w:rPr>
      </w:pPr>
      <w:r w:rsidRPr="006709B5">
        <w:rPr>
          <w:rFonts w:ascii="BigCaslon-Medium" w:hAnsi="BigCaslon-Medium" w:cs="BigCaslon-Medium"/>
          <w:color w:val="535353"/>
          <w:sz w:val="24"/>
          <w:szCs w:val="24"/>
          <w:u w:val="single"/>
        </w:rPr>
        <w:t>Basic facts</w:t>
      </w:r>
    </w:p>
    <w:p w:rsidR="008861F5" w:rsidRPr="008861F5" w:rsidRDefault="006709B5" w:rsidP="006709B5">
      <w:pPr>
        <w:autoSpaceDE w:val="0"/>
        <w:autoSpaceDN w:val="0"/>
        <w:adjustRightInd w:val="0"/>
        <w:spacing w:after="0" w:line="240" w:lineRule="auto"/>
        <w:rPr>
          <w:rFonts w:ascii="BigCaslon-Medium" w:hAnsi="BigCaslon-Medium" w:cs="BigCaslon-Medium"/>
          <w:b/>
          <w:color w:val="535353"/>
          <w:sz w:val="24"/>
          <w:szCs w:val="24"/>
        </w:rPr>
      </w:pPr>
      <w:r w:rsidRPr="008861F5">
        <w:rPr>
          <w:rFonts w:ascii="BigCaslon-Medium" w:hAnsi="BigCaslon-Medium" w:cs="BigCaslon-Medium"/>
          <w:b/>
          <w:color w:val="535353"/>
          <w:sz w:val="24"/>
          <w:szCs w:val="24"/>
        </w:rPr>
        <w:t>What is the title of the photo?</w:t>
      </w:r>
    </w:p>
    <w:p w:rsidR="006709B5" w:rsidRDefault="008861F5" w:rsidP="006709B5">
      <w:pPr>
        <w:autoSpaceDE w:val="0"/>
        <w:autoSpaceDN w:val="0"/>
        <w:adjustRightInd w:val="0"/>
        <w:spacing w:after="0" w:line="240" w:lineRule="auto"/>
        <w:rPr>
          <w:rFonts w:ascii="BigCaslon-Medium" w:hAnsi="BigCaslon-Medium" w:cs="BigCaslon-Medium"/>
          <w:color w:val="535353"/>
          <w:sz w:val="24"/>
          <w:szCs w:val="24"/>
        </w:rPr>
      </w:pPr>
      <w:r>
        <w:rPr>
          <w:rFonts w:ascii="BigCaslon-Medium" w:hAnsi="BigCaslon-Medium" w:cs="BigCaslon-Medium"/>
          <w:color w:val="535353"/>
          <w:sz w:val="24"/>
          <w:szCs w:val="24"/>
        </w:rPr>
        <w:t>-</w:t>
      </w:r>
      <w:r w:rsidR="00EE7BB4">
        <w:rPr>
          <w:rFonts w:ascii="BigCaslon-Medium" w:hAnsi="BigCaslon-Medium" w:cs="BigCaslon-Medium"/>
          <w:color w:val="535353"/>
          <w:sz w:val="24"/>
          <w:szCs w:val="24"/>
        </w:rPr>
        <w:t>The Afghan Girl</w:t>
      </w:r>
    </w:p>
    <w:p w:rsidR="008861F5" w:rsidRPr="008861F5" w:rsidRDefault="006709B5" w:rsidP="006709B5">
      <w:pPr>
        <w:autoSpaceDE w:val="0"/>
        <w:autoSpaceDN w:val="0"/>
        <w:adjustRightInd w:val="0"/>
        <w:spacing w:after="0" w:line="240" w:lineRule="auto"/>
        <w:rPr>
          <w:rFonts w:ascii="BigCaslon-Medium" w:hAnsi="BigCaslon-Medium" w:cs="BigCaslon-Medium"/>
          <w:b/>
          <w:color w:val="535353"/>
          <w:sz w:val="24"/>
          <w:szCs w:val="24"/>
        </w:rPr>
      </w:pPr>
      <w:r w:rsidRPr="008861F5">
        <w:rPr>
          <w:rFonts w:ascii="BigCaslon-Medium" w:hAnsi="BigCaslon-Medium" w:cs="BigCaslon-Medium"/>
          <w:b/>
          <w:color w:val="535353"/>
          <w:sz w:val="24"/>
          <w:szCs w:val="24"/>
        </w:rPr>
        <w:t>Who took it?</w:t>
      </w:r>
    </w:p>
    <w:p w:rsidR="006709B5" w:rsidRDefault="008861F5" w:rsidP="006709B5">
      <w:pPr>
        <w:autoSpaceDE w:val="0"/>
        <w:autoSpaceDN w:val="0"/>
        <w:adjustRightInd w:val="0"/>
        <w:spacing w:after="0" w:line="240" w:lineRule="auto"/>
        <w:rPr>
          <w:rFonts w:ascii="BigCaslon-Medium" w:hAnsi="BigCaslon-Medium" w:cs="BigCaslon-Medium"/>
          <w:color w:val="535353"/>
          <w:sz w:val="24"/>
          <w:szCs w:val="24"/>
        </w:rPr>
      </w:pPr>
      <w:r>
        <w:rPr>
          <w:rFonts w:ascii="BigCaslon-Medium" w:hAnsi="BigCaslon-Medium" w:cs="BigCaslon-Medium"/>
          <w:color w:val="535353"/>
          <w:sz w:val="24"/>
          <w:szCs w:val="24"/>
        </w:rPr>
        <w:t>-</w:t>
      </w:r>
      <w:r w:rsidR="00EE7BB4">
        <w:rPr>
          <w:rFonts w:ascii="BigCaslon-Medium" w:hAnsi="BigCaslon-Medium" w:cs="BigCaslon-Medium"/>
          <w:color w:val="535353"/>
          <w:sz w:val="24"/>
          <w:szCs w:val="24"/>
        </w:rPr>
        <w:t>Steve McCurry</w:t>
      </w:r>
    </w:p>
    <w:p w:rsidR="008861F5" w:rsidRPr="008861F5" w:rsidRDefault="006709B5" w:rsidP="006709B5">
      <w:pPr>
        <w:autoSpaceDE w:val="0"/>
        <w:autoSpaceDN w:val="0"/>
        <w:adjustRightInd w:val="0"/>
        <w:spacing w:after="0" w:line="240" w:lineRule="auto"/>
        <w:rPr>
          <w:rFonts w:ascii="BigCaslon-Medium" w:hAnsi="BigCaslon-Medium" w:cs="BigCaslon-Medium"/>
          <w:b/>
          <w:color w:val="535353"/>
          <w:sz w:val="24"/>
          <w:szCs w:val="24"/>
        </w:rPr>
      </w:pPr>
      <w:r w:rsidRPr="008861F5">
        <w:rPr>
          <w:rFonts w:ascii="BigCaslon-Medium" w:hAnsi="BigCaslon-Medium" w:cs="BigCaslon-Medium"/>
          <w:b/>
          <w:color w:val="535353"/>
          <w:sz w:val="24"/>
          <w:szCs w:val="24"/>
        </w:rPr>
        <w:t>When was it taken?</w:t>
      </w:r>
    </w:p>
    <w:p w:rsidR="006709B5" w:rsidRDefault="00EE7BB4" w:rsidP="006709B5">
      <w:pPr>
        <w:autoSpaceDE w:val="0"/>
        <w:autoSpaceDN w:val="0"/>
        <w:adjustRightInd w:val="0"/>
        <w:spacing w:after="0" w:line="240" w:lineRule="auto"/>
        <w:rPr>
          <w:rFonts w:ascii="BigCaslon-Medium" w:hAnsi="BigCaslon-Medium" w:cs="BigCaslon-Medium"/>
          <w:color w:val="535353"/>
          <w:sz w:val="24"/>
          <w:szCs w:val="24"/>
        </w:rPr>
      </w:pPr>
      <w:r>
        <w:rPr>
          <w:rFonts w:ascii="BigCaslon-Medium" w:hAnsi="BigCaslon-Medium" w:cs="BigCaslon-Medium"/>
          <w:color w:val="535353"/>
          <w:sz w:val="24"/>
          <w:szCs w:val="24"/>
        </w:rPr>
        <w:t xml:space="preserve"> </w:t>
      </w:r>
      <w:r w:rsidR="008861F5">
        <w:rPr>
          <w:rFonts w:ascii="BigCaslon-Medium" w:hAnsi="BigCaslon-Medium" w:cs="BigCaslon-Medium"/>
          <w:color w:val="535353"/>
          <w:sz w:val="24"/>
          <w:szCs w:val="24"/>
        </w:rPr>
        <w:t>-</w:t>
      </w:r>
      <w:r>
        <w:rPr>
          <w:rFonts w:ascii="BigCaslon-Medium" w:hAnsi="BigCaslon-Medium" w:cs="BigCaslon-Medium"/>
          <w:color w:val="535353"/>
          <w:sz w:val="24"/>
          <w:szCs w:val="24"/>
        </w:rPr>
        <w:t>December 1984</w:t>
      </w:r>
    </w:p>
    <w:p w:rsidR="008861F5" w:rsidRPr="008861F5" w:rsidRDefault="006709B5" w:rsidP="006709B5">
      <w:pPr>
        <w:autoSpaceDE w:val="0"/>
        <w:autoSpaceDN w:val="0"/>
        <w:adjustRightInd w:val="0"/>
        <w:spacing w:after="0" w:line="240" w:lineRule="auto"/>
        <w:rPr>
          <w:rFonts w:ascii="BigCaslon-Medium" w:hAnsi="BigCaslon-Medium" w:cs="BigCaslon-Medium"/>
          <w:b/>
          <w:color w:val="535353"/>
          <w:sz w:val="24"/>
          <w:szCs w:val="24"/>
        </w:rPr>
      </w:pPr>
      <w:r w:rsidRPr="008861F5">
        <w:rPr>
          <w:rFonts w:ascii="BigCaslon-Medium" w:hAnsi="BigCaslon-Medium" w:cs="BigCaslon-Medium"/>
          <w:b/>
          <w:color w:val="535353"/>
          <w:sz w:val="24"/>
          <w:szCs w:val="24"/>
        </w:rPr>
        <w:t>What are your first feelings about the photo?</w:t>
      </w:r>
    </w:p>
    <w:p w:rsidR="006709B5" w:rsidRDefault="006709B5" w:rsidP="006709B5">
      <w:pPr>
        <w:autoSpaceDE w:val="0"/>
        <w:autoSpaceDN w:val="0"/>
        <w:adjustRightInd w:val="0"/>
        <w:spacing w:after="0" w:line="240" w:lineRule="auto"/>
        <w:rPr>
          <w:rFonts w:ascii="BigCaslon-Medium" w:hAnsi="BigCaslon-Medium" w:cs="BigCaslon-Medium"/>
          <w:color w:val="535353"/>
          <w:sz w:val="24"/>
          <w:szCs w:val="24"/>
        </w:rPr>
      </w:pPr>
      <w:r>
        <w:rPr>
          <w:rFonts w:ascii="BigCaslon-Medium" w:hAnsi="BigCaslon-Medium" w:cs="BigCaslon-Medium"/>
          <w:color w:val="535353"/>
          <w:sz w:val="24"/>
          <w:szCs w:val="24"/>
        </w:rPr>
        <w:t xml:space="preserve"> </w:t>
      </w:r>
      <w:r w:rsidR="008861F5">
        <w:rPr>
          <w:rFonts w:ascii="BigCaslon-Medium" w:hAnsi="BigCaslon-Medium" w:cs="BigCaslon-Medium"/>
          <w:color w:val="535353"/>
          <w:sz w:val="24"/>
          <w:szCs w:val="24"/>
        </w:rPr>
        <w:t>-</w:t>
      </w:r>
      <w:r w:rsidR="00EE7BB4">
        <w:rPr>
          <w:rFonts w:ascii="BigCaslon-Medium" w:hAnsi="BigCaslon-Medium" w:cs="BigCaslon-Medium"/>
          <w:color w:val="535353"/>
          <w:sz w:val="24"/>
          <w:szCs w:val="24"/>
        </w:rPr>
        <w:t xml:space="preserve">I really like this photo because </w:t>
      </w:r>
      <w:r w:rsidR="008861F5">
        <w:rPr>
          <w:rFonts w:ascii="BigCaslon-Medium" w:hAnsi="BigCaslon-Medium" w:cs="BigCaslon-Medium"/>
          <w:color w:val="535353"/>
          <w:sz w:val="24"/>
          <w:szCs w:val="24"/>
        </w:rPr>
        <w:t>it really captures the harsh conditions of Afghanistan during the time in a single portrait. I also love the raw beauty that is portrayed through the eyes of the young girl, being the main focus of the image.</w:t>
      </w:r>
    </w:p>
    <w:p w:rsidR="006709B5" w:rsidRDefault="006709B5" w:rsidP="006709B5">
      <w:pPr>
        <w:autoSpaceDE w:val="0"/>
        <w:autoSpaceDN w:val="0"/>
        <w:adjustRightInd w:val="0"/>
        <w:spacing w:after="0" w:line="240" w:lineRule="auto"/>
        <w:rPr>
          <w:rFonts w:ascii="BigCaslon-Medium" w:hAnsi="BigCaslon-Medium" w:cs="BigCaslon-Medium"/>
          <w:b/>
          <w:color w:val="535353"/>
          <w:sz w:val="24"/>
          <w:szCs w:val="24"/>
        </w:rPr>
      </w:pPr>
      <w:r w:rsidRPr="008861F5">
        <w:rPr>
          <w:rFonts w:ascii="BigCaslon-Medium" w:hAnsi="BigCaslon-Medium" w:cs="BigCaslon-Medium"/>
          <w:b/>
          <w:color w:val="535353"/>
          <w:sz w:val="24"/>
          <w:szCs w:val="24"/>
        </w:rPr>
        <w:t>Why do you think the photographer made this image?</w:t>
      </w:r>
    </w:p>
    <w:p w:rsidR="008861F5" w:rsidRPr="008861F5" w:rsidRDefault="008861F5" w:rsidP="006709B5">
      <w:pPr>
        <w:autoSpaceDE w:val="0"/>
        <w:autoSpaceDN w:val="0"/>
        <w:adjustRightInd w:val="0"/>
        <w:spacing w:after="0" w:line="240" w:lineRule="auto"/>
        <w:rPr>
          <w:rFonts w:ascii="BigCaslon-Medium" w:hAnsi="BigCaslon-Medium" w:cs="BigCaslon-Medium"/>
          <w:color w:val="535353"/>
          <w:sz w:val="24"/>
          <w:szCs w:val="24"/>
        </w:rPr>
      </w:pPr>
      <w:r>
        <w:rPr>
          <w:rFonts w:ascii="BigCaslon-Medium" w:hAnsi="BigCaslon-Medium" w:cs="BigCaslon-Medium"/>
          <w:b/>
          <w:color w:val="535353"/>
          <w:sz w:val="24"/>
          <w:szCs w:val="24"/>
        </w:rPr>
        <w:t>-</w:t>
      </w:r>
      <w:r>
        <w:rPr>
          <w:rFonts w:ascii="BigCaslon-Medium" w:hAnsi="BigCaslon-Medium" w:cs="BigCaslon-Medium"/>
          <w:color w:val="535353"/>
          <w:sz w:val="24"/>
          <w:szCs w:val="24"/>
        </w:rPr>
        <w:t>I think the photographer made this image to bring general public</w:t>
      </w:r>
      <w:r w:rsidR="0022724C">
        <w:rPr>
          <w:rFonts w:ascii="BigCaslon-Medium" w:hAnsi="BigCaslon-Medium" w:cs="BigCaslon-Medium"/>
          <w:color w:val="535353"/>
          <w:sz w:val="24"/>
          <w:szCs w:val="24"/>
        </w:rPr>
        <w:t>’s attention</w:t>
      </w:r>
      <w:r>
        <w:rPr>
          <w:rFonts w:ascii="BigCaslon-Medium" w:hAnsi="BigCaslon-Medium" w:cs="BigCaslon-Medium"/>
          <w:color w:val="535353"/>
          <w:sz w:val="24"/>
          <w:szCs w:val="24"/>
        </w:rPr>
        <w:t xml:space="preserve"> in North America</w:t>
      </w:r>
      <w:r w:rsidR="0022724C">
        <w:rPr>
          <w:rFonts w:ascii="BigCaslon-Medium" w:hAnsi="BigCaslon-Medium" w:cs="BigCaslon-Medium"/>
          <w:color w:val="535353"/>
          <w:sz w:val="24"/>
          <w:szCs w:val="24"/>
        </w:rPr>
        <w:t xml:space="preserve"> to the chaos and harsh conditions in other parts of the world.</w:t>
      </w:r>
    </w:p>
    <w:p w:rsidR="008861F5" w:rsidRPr="008861F5" w:rsidRDefault="006709B5" w:rsidP="008861F5">
      <w:pPr>
        <w:autoSpaceDE w:val="0"/>
        <w:autoSpaceDN w:val="0"/>
        <w:adjustRightInd w:val="0"/>
        <w:spacing w:after="0" w:line="240" w:lineRule="auto"/>
        <w:rPr>
          <w:rFonts w:ascii="BigCaslon-Medium" w:hAnsi="BigCaslon-Medium" w:cs="BigCaslon-Medium"/>
          <w:b/>
          <w:color w:val="535353"/>
          <w:sz w:val="24"/>
          <w:szCs w:val="24"/>
        </w:rPr>
      </w:pPr>
      <w:r w:rsidRPr="008861F5">
        <w:rPr>
          <w:rFonts w:ascii="BigCaslon-Medium" w:hAnsi="BigCaslon-Medium" w:cs="BigCaslon-Medium"/>
          <w:b/>
          <w:color w:val="535353"/>
          <w:sz w:val="24"/>
          <w:szCs w:val="24"/>
        </w:rPr>
        <w:t>What is the main subject?</w:t>
      </w:r>
    </w:p>
    <w:p w:rsidR="008861F5" w:rsidRDefault="008861F5" w:rsidP="008861F5">
      <w:pPr>
        <w:autoSpaceDE w:val="0"/>
        <w:autoSpaceDN w:val="0"/>
        <w:adjustRightInd w:val="0"/>
        <w:spacing w:after="0" w:line="240" w:lineRule="auto"/>
        <w:rPr>
          <w:rFonts w:ascii="BigCaslon-Medium" w:hAnsi="BigCaslon-Medium" w:cs="BigCaslon-Medium"/>
          <w:color w:val="535353"/>
          <w:sz w:val="24"/>
          <w:szCs w:val="24"/>
        </w:rPr>
      </w:pPr>
      <w:r>
        <w:rPr>
          <w:rFonts w:ascii="BigCaslon-Medium" w:hAnsi="BigCaslon-Medium" w:cs="BigCaslon-Medium"/>
          <w:color w:val="535353"/>
          <w:sz w:val="24"/>
          <w:szCs w:val="24"/>
        </w:rPr>
        <w:t>-</w:t>
      </w:r>
      <w:r>
        <w:rPr>
          <w:rFonts w:ascii="BigCaslon-Medium" w:hAnsi="BigCaslon-Medium" w:cs="BigCaslon-Medium"/>
          <w:color w:val="535353"/>
          <w:sz w:val="24"/>
          <w:szCs w:val="24"/>
        </w:rPr>
        <w:t>The Afghan Girl</w:t>
      </w:r>
    </w:p>
    <w:p w:rsidR="006709B5" w:rsidRDefault="006709B5" w:rsidP="006709B5">
      <w:pPr>
        <w:autoSpaceDE w:val="0"/>
        <w:autoSpaceDN w:val="0"/>
        <w:adjustRightInd w:val="0"/>
        <w:spacing w:after="0" w:line="240" w:lineRule="auto"/>
        <w:rPr>
          <w:rFonts w:ascii="BigCaslon-Medium" w:hAnsi="BigCaslon-Medium" w:cs="BigCaslon-Medium"/>
          <w:color w:val="535353"/>
          <w:sz w:val="24"/>
          <w:szCs w:val="24"/>
        </w:rPr>
      </w:pPr>
    </w:p>
    <w:p w:rsidR="006709B5" w:rsidRDefault="006709B5" w:rsidP="006709B5">
      <w:pPr>
        <w:autoSpaceDE w:val="0"/>
        <w:autoSpaceDN w:val="0"/>
        <w:adjustRightInd w:val="0"/>
        <w:spacing w:after="0" w:line="240" w:lineRule="auto"/>
        <w:rPr>
          <w:rFonts w:ascii="BigCaslon-Medium" w:hAnsi="BigCaslon-Medium" w:cs="BigCaslon-Medium"/>
          <w:color w:val="535353"/>
          <w:sz w:val="24"/>
          <w:szCs w:val="24"/>
        </w:rPr>
      </w:pPr>
    </w:p>
    <w:p w:rsidR="006709B5" w:rsidRPr="006709B5" w:rsidRDefault="006709B5" w:rsidP="006709B5">
      <w:pPr>
        <w:autoSpaceDE w:val="0"/>
        <w:autoSpaceDN w:val="0"/>
        <w:adjustRightInd w:val="0"/>
        <w:spacing w:after="0" w:line="240" w:lineRule="auto"/>
        <w:rPr>
          <w:rFonts w:ascii="BigCaslon-Medium" w:hAnsi="BigCaslon-Medium" w:cs="BigCaslon-Medium"/>
          <w:color w:val="535353"/>
          <w:sz w:val="24"/>
          <w:szCs w:val="24"/>
          <w:u w:val="single"/>
        </w:rPr>
      </w:pPr>
      <w:r w:rsidRPr="006709B5">
        <w:rPr>
          <w:rFonts w:ascii="BigCaslon-Medium" w:hAnsi="BigCaslon-Medium" w:cs="BigCaslon-Medium"/>
          <w:color w:val="535353"/>
          <w:sz w:val="24"/>
          <w:szCs w:val="24"/>
          <w:u w:val="single"/>
        </w:rPr>
        <w:t>Technique and Elements</w:t>
      </w:r>
    </w:p>
    <w:p w:rsidR="006709B5" w:rsidRDefault="006709B5" w:rsidP="006709B5">
      <w:pPr>
        <w:autoSpaceDE w:val="0"/>
        <w:autoSpaceDN w:val="0"/>
        <w:adjustRightInd w:val="0"/>
        <w:spacing w:after="0" w:line="240" w:lineRule="auto"/>
        <w:rPr>
          <w:rFonts w:ascii="BigCaslon-Medium" w:hAnsi="BigCaslon-Medium" w:cs="BigCaslon-Medium"/>
          <w:b/>
          <w:color w:val="535353"/>
          <w:sz w:val="24"/>
          <w:szCs w:val="24"/>
        </w:rPr>
      </w:pPr>
      <w:r w:rsidRPr="0022724C">
        <w:rPr>
          <w:rFonts w:ascii="BigCaslon-Medium" w:hAnsi="BigCaslon-Medium" w:cs="BigCaslon-Medium"/>
          <w:b/>
          <w:color w:val="535353"/>
          <w:sz w:val="24"/>
          <w:szCs w:val="24"/>
        </w:rPr>
        <w:t>Exposure - is the image too bright (overexposed) or too dark (underexposed)?</w:t>
      </w:r>
    </w:p>
    <w:p w:rsidR="0022724C" w:rsidRPr="0022724C" w:rsidRDefault="0022724C" w:rsidP="006709B5">
      <w:pPr>
        <w:autoSpaceDE w:val="0"/>
        <w:autoSpaceDN w:val="0"/>
        <w:adjustRightInd w:val="0"/>
        <w:spacing w:after="0" w:line="240" w:lineRule="auto"/>
        <w:rPr>
          <w:rFonts w:ascii="BigCaslon-Medium" w:hAnsi="BigCaslon-Medium" w:cs="BigCaslon-Medium"/>
          <w:color w:val="535353"/>
          <w:sz w:val="24"/>
          <w:szCs w:val="24"/>
        </w:rPr>
      </w:pPr>
      <w:r>
        <w:rPr>
          <w:rFonts w:ascii="BigCaslon-Medium" w:hAnsi="BigCaslon-Medium" w:cs="BigCaslon-Medium"/>
          <w:color w:val="535353"/>
          <w:sz w:val="24"/>
          <w:szCs w:val="24"/>
        </w:rPr>
        <w:t>-This image is perfectly exposed</w:t>
      </w:r>
    </w:p>
    <w:p w:rsidR="006709B5" w:rsidRDefault="006709B5" w:rsidP="006709B5">
      <w:pPr>
        <w:autoSpaceDE w:val="0"/>
        <w:autoSpaceDN w:val="0"/>
        <w:adjustRightInd w:val="0"/>
        <w:spacing w:after="0" w:line="240" w:lineRule="auto"/>
        <w:rPr>
          <w:rFonts w:ascii="BigCaslon-Medium" w:hAnsi="BigCaslon-Medium" w:cs="BigCaslon-Medium"/>
          <w:b/>
          <w:color w:val="535353"/>
          <w:sz w:val="24"/>
          <w:szCs w:val="24"/>
        </w:rPr>
      </w:pPr>
      <w:r w:rsidRPr="0022724C">
        <w:rPr>
          <w:rFonts w:ascii="BigCaslon-Medium" w:hAnsi="BigCaslon-Medium" w:cs="BigCaslon-Medium"/>
          <w:b/>
          <w:color w:val="535353"/>
          <w:sz w:val="24"/>
          <w:szCs w:val="24"/>
        </w:rPr>
        <w:t>Where is the light coming from?</w:t>
      </w:r>
    </w:p>
    <w:p w:rsidR="0022724C" w:rsidRPr="0022724C" w:rsidRDefault="0022724C" w:rsidP="006709B5">
      <w:pPr>
        <w:autoSpaceDE w:val="0"/>
        <w:autoSpaceDN w:val="0"/>
        <w:adjustRightInd w:val="0"/>
        <w:spacing w:after="0" w:line="240" w:lineRule="auto"/>
        <w:rPr>
          <w:rFonts w:ascii="BigCaslon-Medium" w:hAnsi="BigCaslon-Medium" w:cs="BigCaslon-Medium"/>
          <w:color w:val="535353"/>
          <w:sz w:val="24"/>
          <w:szCs w:val="24"/>
        </w:rPr>
      </w:pPr>
      <w:r>
        <w:rPr>
          <w:rFonts w:ascii="BigCaslon-Medium" w:hAnsi="BigCaslon-Medium" w:cs="BigCaslon-Medium"/>
          <w:color w:val="535353"/>
          <w:sz w:val="24"/>
          <w:szCs w:val="24"/>
        </w:rPr>
        <w:t>-The light is coming from the right side of the image.</w:t>
      </w:r>
    </w:p>
    <w:p w:rsidR="006709B5" w:rsidRDefault="006709B5" w:rsidP="006709B5">
      <w:pPr>
        <w:autoSpaceDE w:val="0"/>
        <w:autoSpaceDN w:val="0"/>
        <w:adjustRightInd w:val="0"/>
        <w:spacing w:after="0" w:line="240" w:lineRule="auto"/>
        <w:rPr>
          <w:rFonts w:ascii="BigCaslon-Medium" w:hAnsi="BigCaslon-Medium" w:cs="BigCaslon-Medium"/>
          <w:b/>
          <w:color w:val="535353"/>
          <w:sz w:val="24"/>
          <w:szCs w:val="24"/>
        </w:rPr>
      </w:pPr>
      <w:r w:rsidRPr="0022724C">
        <w:rPr>
          <w:rFonts w:ascii="BigCaslon-Medium" w:hAnsi="BigCaslon-Medium" w:cs="BigCaslon-Medium"/>
          <w:b/>
          <w:color w:val="535353"/>
          <w:sz w:val="24"/>
          <w:szCs w:val="24"/>
        </w:rPr>
        <w:t>What kind of light is being used?</w:t>
      </w:r>
    </w:p>
    <w:p w:rsidR="0022724C" w:rsidRPr="0022724C" w:rsidRDefault="0022724C" w:rsidP="006709B5">
      <w:pPr>
        <w:autoSpaceDE w:val="0"/>
        <w:autoSpaceDN w:val="0"/>
        <w:adjustRightInd w:val="0"/>
        <w:spacing w:after="0" w:line="240" w:lineRule="auto"/>
        <w:rPr>
          <w:rFonts w:ascii="BigCaslon-Medium" w:hAnsi="BigCaslon-Medium" w:cs="BigCaslon-Medium"/>
          <w:color w:val="535353"/>
          <w:sz w:val="24"/>
          <w:szCs w:val="24"/>
        </w:rPr>
      </w:pPr>
      <w:r>
        <w:rPr>
          <w:rFonts w:ascii="BigCaslon-Medium" w:hAnsi="BigCaslon-Medium" w:cs="BigCaslon-Medium"/>
          <w:color w:val="535353"/>
          <w:sz w:val="24"/>
          <w:szCs w:val="24"/>
        </w:rPr>
        <w:t>-The lighting is very natural, so I would say sunlight is being used.</w:t>
      </w:r>
    </w:p>
    <w:p w:rsidR="006709B5" w:rsidRDefault="006709B5" w:rsidP="006709B5">
      <w:pPr>
        <w:autoSpaceDE w:val="0"/>
        <w:autoSpaceDN w:val="0"/>
        <w:adjustRightInd w:val="0"/>
        <w:spacing w:after="0" w:line="240" w:lineRule="auto"/>
        <w:rPr>
          <w:rFonts w:ascii="BigCaslon-Medium" w:hAnsi="BigCaslon-Medium" w:cs="BigCaslon-Medium"/>
          <w:b/>
          <w:color w:val="535353"/>
          <w:sz w:val="24"/>
          <w:szCs w:val="24"/>
        </w:rPr>
      </w:pPr>
      <w:r w:rsidRPr="0022724C">
        <w:rPr>
          <w:rFonts w:ascii="BigCaslon-Medium" w:hAnsi="BigCaslon-Medium" w:cs="BigCaslon-Medium"/>
          <w:b/>
          <w:color w:val="535353"/>
          <w:sz w:val="24"/>
          <w:szCs w:val="24"/>
        </w:rPr>
        <w:t>Is the white balance correct?</w:t>
      </w:r>
    </w:p>
    <w:p w:rsidR="0022724C" w:rsidRPr="0022724C" w:rsidRDefault="0022724C" w:rsidP="006709B5">
      <w:pPr>
        <w:autoSpaceDE w:val="0"/>
        <w:autoSpaceDN w:val="0"/>
        <w:adjustRightInd w:val="0"/>
        <w:spacing w:after="0" w:line="240" w:lineRule="auto"/>
        <w:rPr>
          <w:rFonts w:ascii="BigCaslon-Medium" w:hAnsi="BigCaslon-Medium" w:cs="BigCaslon-Medium"/>
          <w:color w:val="535353"/>
          <w:sz w:val="24"/>
          <w:szCs w:val="24"/>
        </w:rPr>
      </w:pPr>
      <w:r>
        <w:rPr>
          <w:rFonts w:ascii="BigCaslon-Medium" w:hAnsi="BigCaslon-Medium" w:cs="BigCaslon-Medium"/>
          <w:color w:val="535353"/>
          <w:sz w:val="24"/>
          <w:szCs w:val="24"/>
        </w:rPr>
        <w:t>-Indeed.</w:t>
      </w:r>
    </w:p>
    <w:p w:rsidR="006709B5" w:rsidRDefault="006709B5" w:rsidP="006709B5">
      <w:pPr>
        <w:autoSpaceDE w:val="0"/>
        <w:autoSpaceDN w:val="0"/>
        <w:adjustRightInd w:val="0"/>
        <w:spacing w:after="0" w:line="240" w:lineRule="auto"/>
        <w:rPr>
          <w:rFonts w:ascii="BigCaslon-Medium" w:hAnsi="BigCaslon-Medium" w:cs="BigCaslon-Medium"/>
          <w:b/>
          <w:color w:val="535353"/>
          <w:sz w:val="24"/>
          <w:szCs w:val="24"/>
        </w:rPr>
      </w:pPr>
      <w:r w:rsidRPr="0022724C">
        <w:rPr>
          <w:rFonts w:ascii="BigCaslon-Medium" w:hAnsi="BigCaslon-Medium" w:cs="BigCaslon-Medium"/>
          <w:b/>
          <w:color w:val="535353"/>
          <w:sz w:val="24"/>
          <w:szCs w:val="24"/>
        </w:rPr>
        <w:t>Is the image properly in focus?</w:t>
      </w:r>
    </w:p>
    <w:p w:rsidR="0022724C" w:rsidRPr="0022724C" w:rsidRDefault="0022724C" w:rsidP="006709B5">
      <w:pPr>
        <w:autoSpaceDE w:val="0"/>
        <w:autoSpaceDN w:val="0"/>
        <w:adjustRightInd w:val="0"/>
        <w:spacing w:after="0" w:line="240" w:lineRule="auto"/>
        <w:rPr>
          <w:rFonts w:ascii="BigCaslon-Medium" w:hAnsi="BigCaslon-Medium" w:cs="BigCaslon-Medium"/>
          <w:color w:val="535353"/>
          <w:sz w:val="24"/>
          <w:szCs w:val="24"/>
        </w:rPr>
      </w:pPr>
      <w:r>
        <w:rPr>
          <w:rFonts w:ascii="BigCaslon-Medium" w:hAnsi="BigCaslon-Medium" w:cs="BigCaslon-Medium"/>
          <w:color w:val="535353"/>
          <w:sz w:val="24"/>
          <w:szCs w:val="24"/>
        </w:rPr>
        <w:lastRenderedPageBreak/>
        <w:t>-Certainly.</w:t>
      </w:r>
    </w:p>
    <w:p w:rsidR="006709B5" w:rsidRDefault="006709B5" w:rsidP="006709B5">
      <w:pPr>
        <w:autoSpaceDE w:val="0"/>
        <w:autoSpaceDN w:val="0"/>
        <w:adjustRightInd w:val="0"/>
        <w:spacing w:after="0" w:line="240" w:lineRule="auto"/>
        <w:rPr>
          <w:rFonts w:ascii="BigCaslon-Medium" w:hAnsi="BigCaslon-Medium" w:cs="BigCaslon-Medium"/>
          <w:b/>
          <w:color w:val="535353"/>
          <w:sz w:val="24"/>
          <w:szCs w:val="24"/>
        </w:rPr>
      </w:pPr>
      <w:r w:rsidRPr="0022724C">
        <w:rPr>
          <w:rFonts w:ascii="BigCaslon-Medium" w:hAnsi="BigCaslon-Medium" w:cs="BigCaslon-Medium"/>
          <w:b/>
          <w:color w:val="535353"/>
          <w:sz w:val="24"/>
          <w:szCs w:val="24"/>
        </w:rPr>
        <w:t>Are there distractions that take your eye away from the subject?</w:t>
      </w:r>
    </w:p>
    <w:p w:rsidR="0022724C" w:rsidRPr="0022724C" w:rsidRDefault="0022724C" w:rsidP="006709B5">
      <w:pPr>
        <w:autoSpaceDE w:val="0"/>
        <w:autoSpaceDN w:val="0"/>
        <w:adjustRightInd w:val="0"/>
        <w:spacing w:after="0" w:line="240" w:lineRule="auto"/>
        <w:rPr>
          <w:rFonts w:ascii="BigCaslon-Medium" w:hAnsi="BigCaslon-Medium" w:cs="BigCaslon-Medium"/>
          <w:color w:val="535353"/>
          <w:sz w:val="24"/>
          <w:szCs w:val="24"/>
        </w:rPr>
      </w:pPr>
      <w:r>
        <w:rPr>
          <w:rFonts w:ascii="BigCaslon-Medium" w:hAnsi="BigCaslon-Medium" w:cs="BigCaslon-Medium"/>
          <w:color w:val="535353"/>
          <w:sz w:val="24"/>
          <w:szCs w:val="24"/>
        </w:rPr>
        <w:t>-Not at all, the use of contrasting colours and line lead the eye to the young girl’s eyes.</w:t>
      </w:r>
    </w:p>
    <w:p w:rsidR="006709B5" w:rsidRDefault="006709B5" w:rsidP="006709B5">
      <w:pPr>
        <w:autoSpaceDE w:val="0"/>
        <w:autoSpaceDN w:val="0"/>
        <w:adjustRightInd w:val="0"/>
        <w:spacing w:after="0" w:line="240" w:lineRule="auto"/>
        <w:rPr>
          <w:rFonts w:ascii="BigCaslon-Medium" w:hAnsi="BigCaslon-Medium" w:cs="BigCaslon-Medium"/>
          <w:b/>
          <w:color w:val="535353"/>
          <w:sz w:val="24"/>
          <w:szCs w:val="24"/>
        </w:rPr>
      </w:pPr>
      <w:r w:rsidRPr="0022724C">
        <w:rPr>
          <w:rFonts w:ascii="BigCaslon-Medium" w:hAnsi="BigCaslon-Medium" w:cs="BigCaslon-Medium"/>
          <w:b/>
          <w:color w:val="535353"/>
          <w:sz w:val="24"/>
          <w:szCs w:val="24"/>
        </w:rPr>
        <w:t>Describe what the shutter and aperture may have been set at.</w:t>
      </w:r>
    </w:p>
    <w:p w:rsidR="0022724C" w:rsidRPr="0022724C" w:rsidRDefault="0022724C" w:rsidP="006709B5">
      <w:pPr>
        <w:autoSpaceDE w:val="0"/>
        <w:autoSpaceDN w:val="0"/>
        <w:adjustRightInd w:val="0"/>
        <w:spacing w:after="0" w:line="240" w:lineRule="auto"/>
        <w:rPr>
          <w:rFonts w:ascii="BigCaslon-Medium" w:hAnsi="BigCaslon-Medium" w:cs="BigCaslon-Medium"/>
          <w:color w:val="535353"/>
          <w:sz w:val="24"/>
          <w:szCs w:val="24"/>
        </w:rPr>
      </w:pPr>
      <w:r>
        <w:rPr>
          <w:rFonts w:ascii="BigCaslon-Medium" w:hAnsi="BigCaslon-Medium" w:cs="BigCaslon-Medium"/>
          <w:color w:val="535353"/>
          <w:sz w:val="24"/>
          <w:szCs w:val="24"/>
        </w:rPr>
        <w:t xml:space="preserve">-The aperture may be set anywhere between 8f-14f, as we can see the subject extremely clearly, but the background </w:t>
      </w:r>
      <w:r w:rsidR="00CF2678">
        <w:rPr>
          <w:rFonts w:ascii="BigCaslon-Medium" w:hAnsi="BigCaslon-Medium" w:cs="BigCaslon-Medium"/>
          <w:color w:val="535353"/>
          <w:sz w:val="24"/>
          <w:szCs w:val="24"/>
        </w:rPr>
        <w:t xml:space="preserve">is very blurred. The shutter would have been set at </w:t>
      </w:r>
      <w:r w:rsidR="003F61B1">
        <w:rPr>
          <w:rFonts w:ascii="BigCaslon-Medium" w:hAnsi="BigCaslon-Medium" w:cs="BigCaslon-Medium"/>
          <w:color w:val="535353"/>
          <w:sz w:val="24"/>
          <w:szCs w:val="24"/>
        </w:rPr>
        <w:t>1/100 or in around that value in order to properly expose the photo.</w:t>
      </w:r>
    </w:p>
    <w:p w:rsidR="006709B5" w:rsidRDefault="006709B5" w:rsidP="006709B5">
      <w:pPr>
        <w:autoSpaceDE w:val="0"/>
        <w:autoSpaceDN w:val="0"/>
        <w:adjustRightInd w:val="0"/>
        <w:spacing w:after="0" w:line="240" w:lineRule="auto"/>
        <w:rPr>
          <w:rFonts w:ascii="BigCaslon-Medium" w:hAnsi="BigCaslon-Medium" w:cs="BigCaslon-Medium"/>
          <w:color w:val="535353"/>
          <w:sz w:val="24"/>
          <w:szCs w:val="24"/>
        </w:rPr>
      </w:pPr>
    </w:p>
    <w:p w:rsidR="006709B5" w:rsidRPr="006709B5" w:rsidRDefault="006709B5" w:rsidP="006709B5">
      <w:pPr>
        <w:autoSpaceDE w:val="0"/>
        <w:autoSpaceDN w:val="0"/>
        <w:adjustRightInd w:val="0"/>
        <w:spacing w:after="0" w:line="240" w:lineRule="auto"/>
        <w:rPr>
          <w:rFonts w:ascii="BigCaslon-Medium" w:hAnsi="BigCaslon-Medium" w:cs="BigCaslon-Medium"/>
          <w:color w:val="535353"/>
          <w:sz w:val="24"/>
          <w:szCs w:val="24"/>
          <w:u w:val="single"/>
        </w:rPr>
      </w:pPr>
      <w:r w:rsidRPr="006709B5">
        <w:rPr>
          <w:rFonts w:ascii="BigCaslon-Medium" w:hAnsi="BigCaslon-Medium" w:cs="BigCaslon-Medium"/>
          <w:color w:val="535353"/>
          <w:sz w:val="24"/>
          <w:szCs w:val="24"/>
          <w:u w:val="single"/>
        </w:rPr>
        <w:t>Context</w:t>
      </w:r>
    </w:p>
    <w:p w:rsidR="006709B5" w:rsidRDefault="006709B5" w:rsidP="006709B5">
      <w:pPr>
        <w:autoSpaceDE w:val="0"/>
        <w:autoSpaceDN w:val="0"/>
        <w:adjustRightInd w:val="0"/>
        <w:spacing w:after="0" w:line="240" w:lineRule="auto"/>
        <w:rPr>
          <w:rFonts w:ascii="BigCaslon-Medium" w:hAnsi="BigCaslon-Medium" w:cs="BigCaslon-Medium"/>
          <w:b/>
          <w:color w:val="535353"/>
          <w:sz w:val="24"/>
          <w:szCs w:val="24"/>
        </w:rPr>
      </w:pPr>
      <w:r w:rsidRPr="003F61B1">
        <w:rPr>
          <w:rFonts w:ascii="BigCaslon-Medium" w:hAnsi="BigCaslon-Medium" w:cs="BigCaslon-Medium"/>
          <w:b/>
          <w:color w:val="535353"/>
          <w:sz w:val="24"/>
          <w:szCs w:val="24"/>
        </w:rPr>
        <w:t>Where was it taken? E.g. outside or in a studio, day/night.</w:t>
      </w:r>
    </w:p>
    <w:p w:rsidR="003F61B1" w:rsidRPr="003F61B1" w:rsidRDefault="003F61B1" w:rsidP="006709B5">
      <w:pPr>
        <w:autoSpaceDE w:val="0"/>
        <w:autoSpaceDN w:val="0"/>
        <w:adjustRightInd w:val="0"/>
        <w:spacing w:after="0" w:line="240" w:lineRule="auto"/>
        <w:rPr>
          <w:rFonts w:ascii="BigCaslon-Medium" w:hAnsi="BigCaslon-Medium" w:cs="BigCaslon-Medium"/>
          <w:color w:val="535353"/>
          <w:sz w:val="24"/>
          <w:szCs w:val="24"/>
        </w:rPr>
      </w:pPr>
      <w:r>
        <w:rPr>
          <w:rFonts w:ascii="BigCaslon-Medium" w:hAnsi="BigCaslon-Medium" w:cs="BigCaslon-Medium"/>
          <w:color w:val="535353"/>
          <w:sz w:val="24"/>
          <w:szCs w:val="24"/>
        </w:rPr>
        <w:t>-This appears to be taken</w:t>
      </w:r>
      <w:r w:rsidR="004E51DB">
        <w:rPr>
          <w:rFonts w:ascii="BigCaslon-Medium" w:hAnsi="BigCaslon-Medium" w:cs="BigCaslon-Medium"/>
          <w:color w:val="535353"/>
          <w:sz w:val="24"/>
          <w:szCs w:val="24"/>
        </w:rPr>
        <w:t xml:space="preserve"> in some sort of house, and due to the amount of natural lighting, it appears to have large, open windows, or it is missing a wall, which is quite probable considering where the photo was taken.</w:t>
      </w:r>
    </w:p>
    <w:p w:rsidR="004E51DB" w:rsidRDefault="006709B5" w:rsidP="006709B5">
      <w:pPr>
        <w:autoSpaceDE w:val="0"/>
        <w:autoSpaceDN w:val="0"/>
        <w:adjustRightInd w:val="0"/>
        <w:spacing w:after="0" w:line="240" w:lineRule="auto"/>
        <w:rPr>
          <w:rFonts w:ascii="BigCaslon-Medium" w:hAnsi="BigCaslon-Medium" w:cs="BigCaslon-Medium"/>
          <w:b/>
          <w:color w:val="535353"/>
          <w:sz w:val="24"/>
          <w:szCs w:val="24"/>
        </w:rPr>
      </w:pPr>
      <w:r w:rsidRPr="003F61B1">
        <w:rPr>
          <w:rFonts w:ascii="BigCaslon-Medium" w:hAnsi="BigCaslon-Medium" w:cs="BigCaslon-Medium"/>
          <w:b/>
          <w:color w:val="535353"/>
          <w:sz w:val="24"/>
          <w:szCs w:val="24"/>
        </w:rPr>
        <w:t xml:space="preserve">What is in the foreground, middle ground and background to break up the image? </w:t>
      </w:r>
    </w:p>
    <w:p w:rsidR="004E51DB" w:rsidRPr="004E51DB" w:rsidRDefault="004E51DB" w:rsidP="006709B5">
      <w:pPr>
        <w:autoSpaceDE w:val="0"/>
        <w:autoSpaceDN w:val="0"/>
        <w:adjustRightInd w:val="0"/>
        <w:spacing w:after="0" w:line="240" w:lineRule="auto"/>
        <w:rPr>
          <w:rFonts w:ascii="BigCaslon-Medium" w:hAnsi="BigCaslon-Medium" w:cs="BigCaslon-Medium"/>
          <w:color w:val="535353"/>
          <w:sz w:val="24"/>
          <w:szCs w:val="24"/>
        </w:rPr>
      </w:pPr>
      <w:r>
        <w:rPr>
          <w:rFonts w:ascii="BigCaslon-Medium" w:hAnsi="BigCaslon-Medium" w:cs="BigCaslon-Medium"/>
          <w:color w:val="535353"/>
          <w:sz w:val="24"/>
          <w:szCs w:val="24"/>
        </w:rPr>
        <w:t>-As this is a portrait, the main focus is placed upon the subject, not leaving much room for a middle</w:t>
      </w:r>
      <w:r w:rsidR="0015789D">
        <w:rPr>
          <w:rFonts w:ascii="BigCaslon-Medium" w:hAnsi="BigCaslon-Medium" w:cs="BigCaslon-Medium"/>
          <w:color w:val="535353"/>
          <w:sz w:val="24"/>
          <w:szCs w:val="24"/>
        </w:rPr>
        <w:t xml:space="preserve"> </w:t>
      </w:r>
      <w:r>
        <w:rPr>
          <w:rFonts w:ascii="BigCaslon-Medium" w:hAnsi="BigCaslon-Medium" w:cs="BigCaslon-Medium"/>
          <w:color w:val="535353"/>
          <w:sz w:val="24"/>
          <w:szCs w:val="24"/>
        </w:rPr>
        <w:t>ground.</w:t>
      </w:r>
      <w:r w:rsidR="0015789D">
        <w:rPr>
          <w:rFonts w:ascii="BigCaslon-Medium" w:hAnsi="BigCaslon-Medium" w:cs="BigCaslon-Medium"/>
          <w:color w:val="535353"/>
          <w:sz w:val="24"/>
          <w:szCs w:val="24"/>
        </w:rPr>
        <w:t xml:space="preserve"> The subject takes up all of the foreground, leaving little room for the blurry green background.</w:t>
      </w:r>
    </w:p>
    <w:p w:rsidR="006709B5" w:rsidRDefault="006709B5" w:rsidP="006709B5">
      <w:pPr>
        <w:autoSpaceDE w:val="0"/>
        <w:autoSpaceDN w:val="0"/>
        <w:adjustRightInd w:val="0"/>
        <w:spacing w:after="0" w:line="240" w:lineRule="auto"/>
        <w:rPr>
          <w:rFonts w:ascii="BigCaslon-Medium" w:hAnsi="BigCaslon-Medium" w:cs="BigCaslon-Medium"/>
          <w:b/>
          <w:color w:val="535353"/>
          <w:sz w:val="24"/>
          <w:szCs w:val="24"/>
        </w:rPr>
      </w:pPr>
      <w:r w:rsidRPr="003F61B1">
        <w:rPr>
          <w:rFonts w:ascii="BigCaslon-Medium" w:hAnsi="BigCaslon-Medium" w:cs="BigCaslon-Medium"/>
          <w:b/>
          <w:color w:val="535353"/>
          <w:sz w:val="24"/>
          <w:szCs w:val="24"/>
        </w:rPr>
        <w:t>What ef</w:t>
      </w:r>
      <w:r w:rsidR="00FD7C5E" w:rsidRPr="003F61B1">
        <w:rPr>
          <w:rFonts w:ascii="BigCaslon-Medium" w:hAnsi="BigCaslon-Medium" w:cs="BigCaslon-Medium"/>
          <w:b/>
          <w:color w:val="535353"/>
          <w:sz w:val="24"/>
          <w:szCs w:val="24"/>
        </w:rPr>
        <w:t xml:space="preserve">fect </w:t>
      </w:r>
      <w:r w:rsidRPr="003F61B1">
        <w:rPr>
          <w:rFonts w:ascii="BigCaslon-Medium" w:hAnsi="BigCaslon-Medium" w:cs="BigCaslon-Medium"/>
          <w:b/>
          <w:color w:val="535353"/>
          <w:sz w:val="24"/>
          <w:szCs w:val="24"/>
        </w:rPr>
        <w:t>does all of this have on the image?</w:t>
      </w:r>
    </w:p>
    <w:p w:rsidR="0015789D" w:rsidRPr="007B36E0" w:rsidRDefault="007B36E0" w:rsidP="006709B5">
      <w:pPr>
        <w:autoSpaceDE w:val="0"/>
        <w:autoSpaceDN w:val="0"/>
        <w:adjustRightInd w:val="0"/>
        <w:spacing w:after="0" w:line="240" w:lineRule="auto"/>
        <w:rPr>
          <w:rFonts w:ascii="BigCaslon-Medium" w:hAnsi="BigCaslon-Medium" w:cs="BigCaslon-Medium"/>
          <w:color w:val="535353"/>
          <w:sz w:val="24"/>
          <w:szCs w:val="24"/>
        </w:rPr>
      </w:pPr>
      <w:r>
        <w:rPr>
          <w:rFonts w:ascii="BigCaslon-Medium" w:hAnsi="BigCaslon-Medium" w:cs="BigCaslon-Medium"/>
          <w:color w:val="535353"/>
          <w:sz w:val="24"/>
          <w:szCs w:val="24"/>
        </w:rPr>
        <w:t xml:space="preserve">-All of these factors </w:t>
      </w:r>
      <w:r w:rsidR="00DF2A84">
        <w:rPr>
          <w:rFonts w:ascii="BigCaslon-Medium" w:hAnsi="BigCaslon-Medium" w:cs="BigCaslon-Medium"/>
          <w:color w:val="535353"/>
          <w:sz w:val="24"/>
          <w:szCs w:val="24"/>
        </w:rPr>
        <w:t>contribute to a well-lit vibrant image that allows for the tiny details stand out. Such details include the grime her face, her eyes and tattered clothing.</w:t>
      </w:r>
    </w:p>
    <w:p w:rsidR="006709B5" w:rsidRDefault="006709B5" w:rsidP="006709B5">
      <w:pPr>
        <w:autoSpaceDE w:val="0"/>
        <w:autoSpaceDN w:val="0"/>
        <w:adjustRightInd w:val="0"/>
        <w:spacing w:after="0" w:line="240" w:lineRule="auto"/>
        <w:rPr>
          <w:rFonts w:ascii="BigCaslon-Medium" w:hAnsi="BigCaslon-Medium" w:cs="BigCaslon-Medium"/>
          <w:b/>
          <w:color w:val="535353"/>
          <w:sz w:val="24"/>
          <w:szCs w:val="24"/>
        </w:rPr>
      </w:pPr>
      <w:r w:rsidRPr="003F61B1">
        <w:rPr>
          <w:rFonts w:ascii="BigCaslon-Medium" w:hAnsi="BigCaslon-Medium" w:cs="BigCaslon-Medium"/>
          <w:b/>
          <w:color w:val="535353"/>
          <w:sz w:val="24"/>
          <w:szCs w:val="24"/>
        </w:rPr>
        <w:t>What is the meaning behind the image? What story does it tell?</w:t>
      </w:r>
    </w:p>
    <w:p w:rsidR="00DF2A84" w:rsidRPr="00DF2A84" w:rsidRDefault="00D801DD" w:rsidP="006709B5">
      <w:pPr>
        <w:autoSpaceDE w:val="0"/>
        <w:autoSpaceDN w:val="0"/>
        <w:adjustRightInd w:val="0"/>
        <w:spacing w:after="0" w:line="240" w:lineRule="auto"/>
        <w:rPr>
          <w:rFonts w:ascii="BigCaslon-Medium" w:hAnsi="BigCaslon-Medium" w:cs="BigCaslon-Medium"/>
          <w:color w:val="535353"/>
          <w:sz w:val="24"/>
          <w:szCs w:val="24"/>
        </w:rPr>
      </w:pPr>
      <w:r>
        <w:rPr>
          <w:rFonts w:ascii="BigCaslon-Medium" w:hAnsi="BigCaslon-Medium" w:cs="BigCaslon-Medium"/>
          <w:color w:val="535353"/>
          <w:sz w:val="24"/>
          <w:szCs w:val="24"/>
        </w:rPr>
        <w:t>-I think that this photo tells the story of the struggle, not only for the young woman, but also the many others that have struggled in a similar situation to hers. Living in such dirty, tattered situations must be very difficult, although much hope is present in her vibrant eyes.</w:t>
      </w:r>
    </w:p>
    <w:p w:rsidR="006709B5" w:rsidRDefault="006709B5" w:rsidP="006709B5">
      <w:pPr>
        <w:autoSpaceDE w:val="0"/>
        <w:autoSpaceDN w:val="0"/>
        <w:adjustRightInd w:val="0"/>
        <w:spacing w:after="0" w:line="240" w:lineRule="auto"/>
        <w:rPr>
          <w:rFonts w:ascii="BigCaslon-Medium" w:hAnsi="BigCaslon-Medium" w:cs="BigCaslon-Medium"/>
          <w:b/>
          <w:color w:val="535353"/>
          <w:sz w:val="24"/>
          <w:szCs w:val="24"/>
          <w:lang w:val="fr-FR"/>
        </w:rPr>
      </w:pPr>
      <w:r w:rsidRPr="003F61B1">
        <w:rPr>
          <w:rFonts w:ascii="BigCaslon-Medium" w:hAnsi="BigCaslon-Medium" w:cs="BigCaslon-Medium"/>
          <w:b/>
          <w:color w:val="535353"/>
          <w:sz w:val="24"/>
          <w:szCs w:val="24"/>
        </w:rPr>
        <w:t xml:space="preserve">What style of photography is used? </w:t>
      </w:r>
      <w:r w:rsidRPr="003F61B1">
        <w:rPr>
          <w:rFonts w:ascii="BigCaslon-Medium" w:hAnsi="BigCaslon-Medium" w:cs="BigCaslon-Medium"/>
          <w:b/>
          <w:color w:val="535353"/>
          <w:sz w:val="24"/>
          <w:szCs w:val="24"/>
          <w:lang w:val="fr-FR"/>
        </w:rPr>
        <w:t xml:space="preserve">Ex - portrait, </w:t>
      </w:r>
      <w:proofErr w:type="spellStart"/>
      <w:r w:rsidRPr="003F61B1">
        <w:rPr>
          <w:rFonts w:ascii="BigCaslon-Medium" w:hAnsi="BigCaslon-Medium" w:cs="BigCaslon-Medium"/>
          <w:b/>
          <w:color w:val="535353"/>
          <w:sz w:val="24"/>
          <w:szCs w:val="24"/>
          <w:lang w:val="fr-FR"/>
        </w:rPr>
        <w:t>landscape</w:t>
      </w:r>
      <w:proofErr w:type="spellEnd"/>
      <w:r w:rsidRPr="003F61B1">
        <w:rPr>
          <w:rFonts w:ascii="BigCaslon-Medium" w:hAnsi="BigCaslon-Medium" w:cs="BigCaslon-Medium"/>
          <w:b/>
          <w:color w:val="535353"/>
          <w:sz w:val="24"/>
          <w:szCs w:val="24"/>
          <w:lang w:val="fr-FR"/>
        </w:rPr>
        <w:t xml:space="preserve"> etc.</w:t>
      </w:r>
    </w:p>
    <w:p w:rsidR="00D801DD" w:rsidRPr="00D801DD" w:rsidRDefault="00D801DD" w:rsidP="006709B5">
      <w:pPr>
        <w:autoSpaceDE w:val="0"/>
        <w:autoSpaceDN w:val="0"/>
        <w:adjustRightInd w:val="0"/>
        <w:spacing w:after="0" w:line="240" w:lineRule="auto"/>
        <w:rPr>
          <w:rFonts w:ascii="BigCaslon-Medium" w:hAnsi="BigCaslon-Medium" w:cs="BigCaslon-Medium"/>
          <w:color w:val="535353"/>
          <w:sz w:val="24"/>
          <w:szCs w:val="24"/>
          <w:lang w:val="fr-FR"/>
        </w:rPr>
      </w:pPr>
      <w:r>
        <w:rPr>
          <w:rFonts w:ascii="BigCaslon-Medium" w:hAnsi="BigCaslon-Medium" w:cs="BigCaslon-Medium"/>
          <w:color w:val="535353"/>
          <w:sz w:val="24"/>
          <w:szCs w:val="24"/>
          <w:lang w:val="fr-FR"/>
        </w:rPr>
        <w:t xml:space="preserve">-This </w:t>
      </w:r>
      <w:proofErr w:type="spellStart"/>
      <w:r>
        <w:rPr>
          <w:rFonts w:ascii="BigCaslon-Medium" w:hAnsi="BigCaslon-Medium" w:cs="BigCaslon-Medium"/>
          <w:color w:val="535353"/>
          <w:sz w:val="24"/>
          <w:szCs w:val="24"/>
          <w:lang w:val="fr-FR"/>
        </w:rPr>
        <w:t>is</w:t>
      </w:r>
      <w:proofErr w:type="spellEnd"/>
      <w:r>
        <w:rPr>
          <w:rFonts w:ascii="BigCaslon-Medium" w:hAnsi="BigCaslon-Medium" w:cs="BigCaslon-Medium"/>
          <w:color w:val="535353"/>
          <w:sz w:val="24"/>
          <w:szCs w:val="24"/>
          <w:lang w:val="fr-FR"/>
        </w:rPr>
        <w:t xml:space="preserve"> </w:t>
      </w:r>
      <w:r w:rsidRPr="00D801DD">
        <w:rPr>
          <w:rFonts w:ascii="BigCaslon-Medium" w:hAnsi="BigCaslon-Medium" w:cs="BigCaslon-Medium"/>
          <w:color w:val="535353"/>
          <w:sz w:val="24"/>
          <w:szCs w:val="24"/>
          <w:lang w:val="fr-FR"/>
        </w:rPr>
        <w:t>a portrait.</w:t>
      </w:r>
    </w:p>
    <w:p w:rsidR="00FD7C5E" w:rsidRPr="00EE7BB4" w:rsidRDefault="00FD7C5E" w:rsidP="006709B5">
      <w:pPr>
        <w:autoSpaceDE w:val="0"/>
        <w:autoSpaceDN w:val="0"/>
        <w:adjustRightInd w:val="0"/>
        <w:spacing w:after="0" w:line="240" w:lineRule="auto"/>
        <w:rPr>
          <w:rFonts w:ascii="BigCaslon-Medium" w:hAnsi="BigCaslon-Medium" w:cs="BigCaslon-Medium"/>
          <w:color w:val="535353"/>
          <w:sz w:val="24"/>
          <w:szCs w:val="24"/>
          <w:lang w:val="fr-FR"/>
        </w:rPr>
      </w:pPr>
    </w:p>
    <w:p w:rsidR="006709B5" w:rsidRPr="00EE7BB4" w:rsidRDefault="006709B5" w:rsidP="006709B5">
      <w:pPr>
        <w:autoSpaceDE w:val="0"/>
        <w:autoSpaceDN w:val="0"/>
        <w:adjustRightInd w:val="0"/>
        <w:spacing w:after="0" w:line="240" w:lineRule="auto"/>
        <w:rPr>
          <w:rFonts w:ascii="BigCaslon-Medium" w:hAnsi="BigCaslon-Medium" w:cs="BigCaslon-Medium"/>
          <w:color w:val="535353"/>
          <w:sz w:val="24"/>
          <w:szCs w:val="24"/>
          <w:u w:val="single"/>
          <w:lang w:val="fr-FR"/>
        </w:rPr>
      </w:pPr>
      <w:proofErr w:type="spellStart"/>
      <w:r w:rsidRPr="00EE7BB4">
        <w:rPr>
          <w:rFonts w:ascii="BigCaslon-Medium" w:hAnsi="BigCaslon-Medium" w:cs="BigCaslon-Medium"/>
          <w:color w:val="535353"/>
          <w:sz w:val="24"/>
          <w:szCs w:val="24"/>
          <w:u w:val="single"/>
          <w:lang w:val="fr-FR"/>
        </w:rPr>
        <w:t>Your</w:t>
      </w:r>
      <w:proofErr w:type="spellEnd"/>
      <w:r w:rsidRPr="00EE7BB4">
        <w:rPr>
          <w:rFonts w:ascii="BigCaslon-Medium" w:hAnsi="BigCaslon-Medium" w:cs="BigCaslon-Medium"/>
          <w:color w:val="535353"/>
          <w:sz w:val="24"/>
          <w:szCs w:val="24"/>
          <w:u w:val="single"/>
          <w:lang w:val="fr-FR"/>
        </w:rPr>
        <w:t xml:space="preserve"> </w:t>
      </w:r>
      <w:proofErr w:type="spellStart"/>
      <w:r w:rsidRPr="00EE7BB4">
        <w:rPr>
          <w:rFonts w:ascii="BigCaslon-Medium" w:hAnsi="BigCaslon-Medium" w:cs="BigCaslon-Medium"/>
          <w:color w:val="535353"/>
          <w:sz w:val="24"/>
          <w:szCs w:val="24"/>
          <w:u w:val="single"/>
          <w:lang w:val="fr-FR"/>
        </w:rPr>
        <w:t>response</w:t>
      </w:r>
      <w:proofErr w:type="spellEnd"/>
    </w:p>
    <w:p w:rsidR="006709B5" w:rsidRDefault="006709B5" w:rsidP="006709B5">
      <w:pPr>
        <w:autoSpaceDE w:val="0"/>
        <w:autoSpaceDN w:val="0"/>
        <w:adjustRightInd w:val="0"/>
        <w:spacing w:after="0" w:line="240" w:lineRule="auto"/>
        <w:rPr>
          <w:rFonts w:ascii="BigCaslon-Medium" w:hAnsi="BigCaslon-Medium" w:cs="BigCaslon-Medium"/>
          <w:b/>
          <w:color w:val="535353"/>
          <w:sz w:val="24"/>
          <w:szCs w:val="24"/>
        </w:rPr>
      </w:pPr>
      <w:r w:rsidRPr="003F61B1">
        <w:rPr>
          <w:rFonts w:ascii="BigCaslon-Medium" w:hAnsi="BigCaslon-Medium" w:cs="BigCaslon-Medium"/>
          <w:b/>
          <w:color w:val="535353"/>
          <w:sz w:val="24"/>
          <w:szCs w:val="24"/>
        </w:rPr>
        <w:t>What do you like/don’t like about the photo and why?</w:t>
      </w:r>
    </w:p>
    <w:p w:rsidR="00D801DD" w:rsidRPr="00D801DD" w:rsidRDefault="00D801DD" w:rsidP="006709B5">
      <w:pPr>
        <w:autoSpaceDE w:val="0"/>
        <w:autoSpaceDN w:val="0"/>
        <w:adjustRightInd w:val="0"/>
        <w:spacing w:after="0" w:line="240" w:lineRule="auto"/>
        <w:rPr>
          <w:rFonts w:ascii="BigCaslon-Medium" w:hAnsi="BigCaslon-Medium" w:cs="BigCaslon-Medium"/>
          <w:color w:val="535353"/>
          <w:sz w:val="24"/>
          <w:szCs w:val="24"/>
        </w:rPr>
      </w:pPr>
      <w:r w:rsidRPr="00D801DD">
        <w:rPr>
          <w:rFonts w:ascii="BigCaslon-Medium" w:hAnsi="BigCaslon-Medium" w:cs="BigCaslon-Medium"/>
          <w:color w:val="535353"/>
          <w:sz w:val="24"/>
          <w:szCs w:val="24"/>
        </w:rPr>
        <w:t>-I love the use of contrasting colours and bright lighting in the midst of a supposedly dark situation.</w:t>
      </w:r>
    </w:p>
    <w:p w:rsidR="006709B5" w:rsidRDefault="006709B5" w:rsidP="006709B5">
      <w:pPr>
        <w:autoSpaceDE w:val="0"/>
        <w:autoSpaceDN w:val="0"/>
        <w:adjustRightInd w:val="0"/>
        <w:spacing w:after="0" w:line="240" w:lineRule="auto"/>
        <w:rPr>
          <w:rFonts w:ascii="BigCaslon-Medium" w:hAnsi="BigCaslon-Medium" w:cs="BigCaslon-Medium"/>
          <w:b/>
          <w:color w:val="535353"/>
          <w:sz w:val="24"/>
          <w:szCs w:val="24"/>
        </w:rPr>
      </w:pPr>
      <w:r w:rsidRPr="003F61B1">
        <w:rPr>
          <w:rFonts w:ascii="BigCaslon-Medium" w:hAnsi="BigCaslon-Medium" w:cs="BigCaslon-Medium"/>
          <w:b/>
          <w:color w:val="535353"/>
          <w:sz w:val="24"/>
          <w:szCs w:val="24"/>
        </w:rPr>
        <w:t>Is the photo successful? Does it fit in the style? Why, why not?</w:t>
      </w:r>
    </w:p>
    <w:p w:rsidR="00D801DD" w:rsidRPr="00D801DD" w:rsidRDefault="00D801DD" w:rsidP="006709B5">
      <w:pPr>
        <w:autoSpaceDE w:val="0"/>
        <w:autoSpaceDN w:val="0"/>
        <w:adjustRightInd w:val="0"/>
        <w:spacing w:after="0" w:line="240" w:lineRule="auto"/>
        <w:rPr>
          <w:rFonts w:ascii="BigCaslon-Medium" w:hAnsi="BigCaslon-Medium" w:cs="BigCaslon-Medium"/>
          <w:color w:val="535353"/>
          <w:sz w:val="24"/>
          <w:szCs w:val="24"/>
        </w:rPr>
      </w:pPr>
      <w:r w:rsidRPr="00D801DD">
        <w:rPr>
          <w:rFonts w:ascii="BigCaslon-Medium" w:hAnsi="BigCaslon-Medium" w:cs="BigCaslon-Medium"/>
          <w:color w:val="535353"/>
          <w:sz w:val="24"/>
          <w:szCs w:val="24"/>
        </w:rPr>
        <w:t>-This photo is highly successful and is one of the most well-known photographs of our time.</w:t>
      </w:r>
      <w:r>
        <w:rPr>
          <w:rFonts w:ascii="BigCaslon-Medium" w:hAnsi="BigCaslon-Medium" w:cs="BigCaslon-Medium"/>
          <w:color w:val="535353"/>
          <w:sz w:val="24"/>
          <w:szCs w:val="24"/>
        </w:rPr>
        <w:t xml:space="preserve"> This fits all criteria to be a portrait photo, capturing the human face up close.</w:t>
      </w:r>
    </w:p>
    <w:p w:rsidR="00D801DD" w:rsidRPr="0013125C" w:rsidRDefault="006709B5" w:rsidP="006709B5">
      <w:pPr>
        <w:rPr>
          <w:rFonts w:ascii="BigCaslon-Medium" w:hAnsi="BigCaslon-Medium" w:cs="BigCaslon-Medium"/>
          <w:b/>
          <w:color w:val="535353"/>
          <w:sz w:val="24"/>
          <w:szCs w:val="24"/>
        </w:rPr>
      </w:pPr>
      <w:r w:rsidRPr="003F61B1">
        <w:rPr>
          <w:rFonts w:ascii="BigCaslon-Medium" w:hAnsi="BigCaslon-Medium" w:cs="BigCaslon-Medium"/>
          <w:b/>
          <w:color w:val="535353"/>
          <w:sz w:val="24"/>
          <w:szCs w:val="24"/>
        </w:rPr>
        <w:t>What would you do to improve the image? Be specific.</w:t>
      </w:r>
      <w:r w:rsidR="0013125C">
        <w:rPr>
          <w:rFonts w:ascii="BigCaslon-Medium" w:hAnsi="BigCaslon-Medium" w:cs="BigCaslon-Medium"/>
          <w:b/>
          <w:color w:val="535353"/>
          <w:sz w:val="24"/>
          <w:szCs w:val="24"/>
        </w:rPr>
        <w:t xml:space="preserve">                                              </w:t>
      </w:r>
      <w:bookmarkStart w:id="0" w:name="_GoBack"/>
      <w:bookmarkEnd w:id="0"/>
      <w:r w:rsidR="00D801DD" w:rsidRPr="0013125C">
        <w:rPr>
          <w:rFonts w:ascii="BigCaslon-Medium" w:hAnsi="BigCaslon-Medium" w:cs="BigCaslon-Medium"/>
          <w:color w:val="535353"/>
          <w:sz w:val="24"/>
          <w:szCs w:val="24"/>
        </w:rPr>
        <w:t>-</w:t>
      </w:r>
      <w:r w:rsidR="0013125C" w:rsidRPr="0013125C">
        <w:rPr>
          <w:rFonts w:ascii="BigCaslon-Medium" w:hAnsi="BigCaslon-Medium" w:cs="BigCaslon-Medium"/>
          <w:color w:val="535353"/>
          <w:sz w:val="24"/>
          <w:szCs w:val="24"/>
        </w:rPr>
        <w:t xml:space="preserve">I would not </w:t>
      </w:r>
      <w:r w:rsidR="0013125C">
        <w:rPr>
          <w:rFonts w:ascii="BigCaslon-Medium" w:hAnsi="BigCaslon-Medium" w:cs="BigCaslon-Medium"/>
          <w:color w:val="535353"/>
          <w:sz w:val="24"/>
          <w:szCs w:val="24"/>
        </w:rPr>
        <w:t xml:space="preserve">even </w:t>
      </w:r>
      <w:r w:rsidR="0013125C" w:rsidRPr="0013125C">
        <w:rPr>
          <w:rFonts w:ascii="BigCaslon-Medium" w:hAnsi="BigCaslon-Medium" w:cs="BigCaslon-Medium"/>
          <w:color w:val="535353"/>
          <w:sz w:val="24"/>
          <w:szCs w:val="24"/>
        </w:rPr>
        <w:t xml:space="preserve">want to </w:t>
      </w:r>
      <w:r w:rsidR="0013125C">
        <w:rPr>
          <w:rFonts w:ascii="BigCaslon-Medium" w:hAnsi="BigCaslon-Medium" w:cs="BigCaslon-Medium"/>
          <w:color w:val="535353"/>
          <w:sz w:val="24"/>
          <w:szCs w:val="24"/>
        </w:rPr>
        <w:t xml:space="preserve">try to </w:t>
      </w:r>
      <w:r w:rsidR="0013125C" w:rsidRPr="0013125C">
        <w:rPr>
          <w:rFonts w:ascii="BigCaslon-Medium" w:hAnsi="BigCaslon-Medium" w:cs="BigCaslon-Medium"/>
          <w:color w:val="535353"/>
          <w:sz w:val="24"/>
          <w:szCs w:val="24"/>
        </w:rPr>
        <w:t>attempt to improve this image in any way, in worry that I may destroy it completely. I absolutely adore this photograph in every way.</w:t>
      </w:r>
    </w:p>
    <w:p w:rsidR="00D801DD" w:rsidRPr="00D801DD" w:rsidRDefault="00D801DD" w:rsidP="006709B5">
      <w:pPr>
        <w:rPr>
          <w:rFonts w:ascii="BigCaslon-Medium" w:hAnsi="BigCaslon-Medium" w:cs="BigCaslon-Medium"/>
          <w:b/>
          <w:color w:val="535353"/>
          <w:sz w:val="24"/>
          <w:szCs w:val="24"/>
        </w:rPr>
      </w:pPr>
    </w:p>
    <w:sectPr w:rsidR="00D801DD" w:rsidRPr="00D801DD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-BoldM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BigCaslon-Medium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09B5"/>
    <w:rsid w:val="0013125C"/>
    <w:rsid w:val="0015789D"/>
    <w:rsid w:val="0022724C"/>
    <w:rsid w:val="003F61B1"/>
    <w:rsid w:val="004E51DB"/>
    <w:rsid w:val="006709B5"/>
    <w:rsid w:val="007B36E0"/>
    <w:rsid w:val="008861F5"/>
    <w:rsid w:val="00B1699E"/>
    <w:rsid w:val="00CF2678"/>
    <w:rsid w:val="00D801DD"/>
    <w:rsid w:val="00DF2A84"/>
    <w:rsid w:val="00EE7BB4"/>
    <w:rsid w:val="00FD7C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42FEA29-9FF8-4145-8B65-0A89F79D0F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C5AA02A8</Template>
  <TotalTime>0</TotalTime>
  <Pages>2</Pages>
  <Words>521</Words>
  <Characters>2976</Characters>
  <Application>Microsoft Office Word</Application>
  <DocSecurity>4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Kawartha Pine Ridge District School Board</Company>
  <LinksUpToDate>false</LinksUpToDate>
  <CharactersWithSpaces>3491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Sherryanne Latchford</dc:creator>
  <cp:keywords/>
  <dc:description/>
  <cp:lastModifiedBy>Jade Evertsen (Student 10)</cp:lastModifiedBy>
  <cp:revision>2</cp:revision>
  <dcterms:created xsi:type="dcterms:W3CDTF">2015-04-27T18:34:00Z</dcterms:created>
  <dcterms:modified xsi:type="dcterms:W3CDTF">2015-04-27T18:34:00Z</dcterms:modified>
</cp:coreProperties>
</file>